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8863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341FF603" w14:textId="77777777" w:rsidR="00F90453" w:rsidRDefault="00987E3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64BF572D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2DA5D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6ED" w14:textId="77777777" w:rsidR="00222867" w:rsidRPr="00D635C4" w:rsidRDefault="00987E3B" w:rsidP="00DE68A0">
            <w:pPr>
              <w:bidi w:val="0"/>
            </w:pPr>
          </w:p>
        </w:tc>
      </w:tr>
      <w:tr w:rsidR="007548B0" w14:paraId="750A9F97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80348A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47C9" w14:textId="77777777" w:rsidR="00222867" w:rsidRPr="00D635C4" w:rsidRDefault="00987E3B" w:rsidP="00DE68A0">
            <w:pPr>
              <w:bidi w:val="0"/>
            </w:pPr>
          </w:p>
        </w:tc>
      </w:tr>
      <w:tr w:rsidR="007548B0" w14:paraId="0A790C81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995F30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DAE" w14:textId="77777777" w:rsidR="00222867" w:rsidRDefault="00987E3B" w:rsidP="00DE68A0"/>
        </w:tc>
      </w:tr>
    </w:tbl>
    <w:p w14:paraId="60E15E7E" w14:textId="77777777" w:rsidR="00332AFB" w:rsidRDefault="00987E3B" w:rsidP="00222867">
      <w:pPr>
        <w:rPr>
          <w:rtl/>
        </w:rPr>
      </w:pPr>
    </w:p>
    <w:p w14:paraId="40F2F95D" w14:textId="77777777" w:rsidR="00222867" w:rsidRDefault="00987E3B" w:rsidP="00222867">
      <w:pPr>
        <w:rPr>
          <w:rtl/>
        </w:rPr>
      </w:pPr>
    </w:p>
    <w:p w14:paraId="44554CB6" w14:textId="77777777" w:rsidR="00222867" w:rsidRDefault="00987E3B" w:rsidP="00222867">
      <w:pPr>
        <w:rPr>
          <w:rtl/>
        </w:rPr>
      </w:pPr>
    </w:p>
    <w:p w14:paraId="176CB97D" w14:textId="77777777" w:rsidR="00222867" w:rsidRDefault="00987E3B" w:rsidP="00222867">
      <w:pPr>
        <w:rPr>
          <w:rtl/>
        </w:rPr>
      </w:pPr>
    </w:p>
    <w:p w14:paraId="41149BF2" w14:textId="77777777" w:rsidR="00222867" w:rsidRDefault="00987E3B" w:rsidP="00222867">
      <w:pPr>
        <w:rPr>
          <w:rtl/>
        </w:rPr>
      </w:pPr>
    </w:p>
    <w:p w14:paraId="4EAF5AD8" w14:textId="77777777" w:rsidR="00222867" w:rsidRDefault="00987E3B" w:rsidP="00222867">
      <w:pPr>
        <w:rPr>
          <w:rtl/>
        </w:rPr>
      </w:pPr>
    </w:p>
    <w:p w14:paraId="383CF8B2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161D918B" w14:textId="77777777" w:rsidR="00222867" w:rsidRDefault="00987E3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76542EA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52C4AE13" w14:textId="77777777" w:rsidR="00222867" w:rsidRPr="00AF57E9" w:rsidRDefault="00987E3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737122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56E90A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D7F781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379E" w14:textId="2BCE16C9" w:rsidR="00222867" w:rsidRPr="00AF57E9" w:rsidRDefault="004533E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התקשרות עם מלונית יולדות לטובת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אישפוז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יולדות לאחר הלידה   </w:t>
            </w:r>
          </w:p>
        </w:tc>
      </w:tr>
      <w:tr w:rsidR="007548B0" w14:paraId="177A0088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214A" w14:textId="77777777" w:rsidR="00222867" w:rsidRPr="00AF57E9" w:rsidRDefault="00987E3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2285A6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2391" w14:textId="77777777" w:rsidR="00222867" w:rsidRPr="00AF57E9" w:rsidRDefault="00987E3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4B709BC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DEE4" w14:textId="77777777" w:rsidR="00222867" w:rsidRPr="00AF57E9" w:rsidRDefault="00987E3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33237BE5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2D88" w14:textId="77777777" w:rsidR="00222867" w:rsidRPr="00AF57E9" w:rsidRDefault="00987E3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7354D096" w14:textId="77777777" w:rsidR="00222867" w:rsidRPr="00AF57E9" w:rsidRDefault="00987E3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7D306E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5BB86EF" w14:textId="77777777" w:rsidR="00222867" w:rsidRPr="00AF57E9" w:rsidRDefault="00987E3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634443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E2986BD" w14:textId="77777777" w:rsidR="00222867" w:rsidRPr="00AF57E9" w:rsidRDefault="00987E3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630A66B" w14:textId="77777777" w:rsidTr="00222867">
        <w:tc>
          <w:tcPr>
            <w:tcW w:w="3085" w:type="dxa"/>
            <w:hideMark/>
          </w:tcPr>
          <w:p w14:paraId="0A22C03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2343F90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9776BC0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56D8914" w14:textId="77777777" w:rsidR="00222867" w:rsidRPr="00AF57E9" w:rsidRDefault="00987E3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36D551F" w14:textId="77777777" w:rsidR="00222867" w:rsidRPr="00AF57E9" w:rsidRDefault="00987E3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9"/>
        <w:gridCol w:w="2995"/>
      </w:tblGrid>
      <w:tr w:rsidR="007548B0" w14:paraId="563FA1B3" w14:textId="77777777" w:rsidTr="00222867">
        <w:tc>
          <w:tcPr>
            <w:tcW w:w="2698" w:type="dxa"/>
            <w:shd w:val="clear" w:color="auto" w:fill="E6E6E6"/>
            <w:hideMark/>
          </w:tcPr>
          <w:p w14:paraId="446788F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2FD30A2" w14:textId="052E37F9" w:rsidR="00222867" w:rsidRPr="00AF57E9" w:rsidRDefault="004533E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מלונית כרמל </w:t>
            </w:r>
          </w:p>
        </w:tc>
      </w:tr>
      <w:tr w:rsidR="007548B0" w14:paraId="04AF9EF8" w14:textId="77777777" w:rsidTr="00222867">
        <w:tc>
          <w:tcPr>
            <w:tcW w:w="2698" w:type="dxa"/>
            <w:shd w:val="clear" w:color="auto" w:fill="E6E6E6"/>
            <w:hideMark/>
          </w:tcPr>
          <w:p w14:paraId="622B2A9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2D0EBA0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9037516" w14:textId="77777777" w:rsidR="00222867" w:rsidRPr="00AF57E9" w:rsidRDefault="00987E3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502DFDA" w14:textId="77777777" w:rsidTr="00222867">
        <w:tc>
          <w:tcPr>
            <w:tcW w:w="2698" w:type="dxa"/>
            <w:shd w:val="clear" w:color="auto" w:fill="E6E6E6"/>
            <w:hideMark/>
          </w:tcPr>
          <w:p w14:paraId="607238A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18F35C98" w14:textId="5925FFC1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4533EE">
              <w:rPr>
                <w:rFonts w:ascii="Wingdings" w:hAnsi="Wingdings" w:cstheme="minorBidi"/>
                <w:b/>
                <w:sz w:val="21"/>
                <w:szCs w:val="21"/>
              </w:rPr>
              <w:t>V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4B340078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2EE6AAF4" w14:textId="77777777" w:rsidTr="00222867">
        <w:tc>
          <w:tcPr>
            <w:tcW w:w="2698" w:type="dxa"/>
            <w:shd w:val="clear" w:color="auto" w:fill="E6E6E6"/>
            <w:hideMark/>
          </w:tcPr>
          <w:p w14:paraId="7A52630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45AD92D4" w14:textId="2A1C577D" w:rsidR="00222867" w:rsidRPr="00AF57E9" w:rsidRDefault="004533E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המלונית משלמת לנו 7,000-11,000 ₪ בחודש (בהתאם לכמות היולדות) </w:t>
            </w:r>
          </w:p>
        </w:tc>
      </w:tr>
      <w:tr w:rsidR="007548B0" w14:paraId="4173658E" w14:textId="77777777" w:rsidTr="00222867">
        <w:tc>
          <w:tcPr>
            <w:tcW w:w="2698" w:type="dxa"/>
            <w:shd w:val="clear" w:color="auto" w:fill="E6E6E6"/>
            <w:hideMark/>
          </w:tcPr>
          <w:p w14:paraId="6239279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45B164C3" w14:textId="029622C9" w:rsidR="00222867" w:rsidRPr="00AF57E9" w:rsidRDefault="004533E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שנתיים + אופציה 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3 שנים נוספות </w:t>
            </w:r>
          </w:p>
        </w:tc>
      </w:tr>
    </w:tbl>
    <w:p w14:paraId="030BD4D4" w14:textId="77777777" w:rsidR="00222867" w:rsidRPr="00AF57E9" w:rsidRDefault="00987E3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7F06D21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5D9779F5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72E9D39" w14:textId="77777777" w:rsidR="00222867" w:rsidRPr="00AF57E9" w:rsidRDefault="00987E3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25258CA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C25295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8B05829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032D70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97072AC" w14:textId="77777777" w:rsidR="00222867" w:rsidRPr="00AF57E9" w:rsidRDefault="00987E3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1CA67A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ABB" w14:textId="76202E9E" w:rsidR="004533EE" w:rsidRPr="00AF57E9" w:rsidRDefault="004533EE" w:rsidP="004533E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בית החולים מעוניין להתקשר </w:t>
            </w:r>
            <w:r w:rsidR="005612FB" w:rsidRPr="005612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באופן </w:t>
            </w:r>
            <w:proofErr w:type="spellStart"/>
            <w:r w:rsidR="005612FB" w:rsidRPr="005612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מיידי</w:t>
            </w:r>
            <w:proofErr w:type="spellEnd"/>
            <w:r w:rsidR="005612F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עם מלונית לטובת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אישפוז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יולדות מייד לאחר הלידה. </w:t>
            </w:r>
          </w:p>
        </w:tc>
      </w:tr>
      <w:tr w:rsidR="007548B0" w14:paraId="6518B76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4D6" w14:textId="1BD1FC1F" w:rsidR="00222867" w:rsidRPr="00AF57E9" w:rsidRDefault="004533E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היולדות משלמות על השהות במלונית מכספן הפרטי.</w:t>
            </w:r>
          </w:p>
        </w:tc>
      </w:tr>
      <w:tr w:rsidR="007548B0" w14:paraId="58A042F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FFC1" w14:textId="27C62C54" w:rsidR="00222867" w:rsidRPr="00AF57E9" w:rsidRDefault="004533E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המלונית משלמת לנו מידי חודש סכום שייקבע לפי מספר היולדות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שיתאחסנו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באותו חודש כאשר המינימום הוא 7000 ₪ בחודש .</w:t>
            </w:r>
          </w:p>
        </w:tc>
      </w:tr>
      <w:tr w:rsidR="007548B0" w14:paraId="05DB704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CBE3" w14:textId="1DF1D2F2" w:rsidR="00222867" w:rsidRPr="00AF57E9" w:rsidRDefault="004533E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בתמורה לתשלום אנו מספקים למלונית שירותי רפואה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רופאים שלנו מבית החולים יגיעו לבקר את היולדות המתאשפזות וימשיכו את המעקב הרפואי עליהן בזמן שהותן במלונית . </w:t>
            </w:r>
          </w:p>
        </w:tc>
      </w:tr>
      <w:tr w:rsidR="007548B0" w14:paraId="12490CD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F8BB" w14:textId="6349BE83" w:rsidR="00222867" w:rsidRPr="00AF57E9" w:rsidRDefault="004533E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המלונית הינה ספק יחיד. </w:t>
            </w:r>
            <w:r w:rsidR="00A81E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קיימת מלונית נוספת הנמצאת </w:t>
            </w:r>
            <w:r w:rsidR="00A81E08" w:rsidRPr="005612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בקרבה גאוגרפית קרובה לבית החולים</w:t>
            </w:r>
            <w:r w:rsidR="00A81E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(מדובר ביולדת + תינוק שזה עתה יצא מהבטן) . נדרש מקום בעל קרבה גאוגרפית . </w:t>
            </w:r>
          </w:p>
        </w:tc>
      </w:tr>
      <w:tr w:rsidR="007548B0" w14:paraId="5610809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F444" w14:textId="30CDE367" w:rsidR="00222867" w:rsidRPr="00AF57E9" w:rsidRDefault="00A81E0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במלונית קיימים שירותים חיוניים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12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שירות אחיות 24/7 , תינוקייה, ציוד רפואי מלא לטיפול בתינוקות, חדרים </w:t>
            </w:r>
            <w:proofErr w:type="spellStart"/>
            <w:r w:rsidRPr="005612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מצויידים</w:t>
            </w:r>
            <w:proofErr w:type="spellEnd"/>
            <w:r w:rsidRPr="005612FB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בכל הדרוש ליולדת (שידת החתלה , אמבטיה גדולה מותאמת ועוד).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</w:p>
        </w:tc>
      </w:tr>
      <w:tr w:rsidR="007548B0" w14:paraId="1BE3A809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CB72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9E905F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3006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ACBE52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6A0A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EAE8FC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1F2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0BCB21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771F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35F9AF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B6F6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44EC672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A86B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9BD00B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D863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ED9F8B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5F05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B8E894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8C7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D5C5A9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9A0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B0CD356" w14:textId="77777777" w:rsidR="00222867" w:rsidRPr="00AF57E9" w:rsidRDefault="00987E3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6145AB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5E8FB77" w14:textId="77777777" w:rsidR="00222867" w:rsidRPr="00AF57E9" w:rsidRDefault="00987E3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603EE08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FCF6EA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05576EB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4DB8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D25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0AFE" w14:textId="77777777" w:rsidR="00222867" w:rsidRPr="00AF57E9" w:rsidRDefault="00987E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A0394BA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4038E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D3D38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165D0A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66D8487" w14:textId="77777777" w:rsidR="00222867" w:rsidRPr="00817FBA" w:rsidRDefault="00987E3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D8E99" w14:textId="77777777" w:rsidR="00AD09A7" w:rsidRDefault="00AD09A7">
      <w:r>
        <w:separator/>
      </w:r>
    </w:p>
  </w:endnote>
  <w:endnote w:type="continuationSeparator" w:id="0">
    <w:p w14:paraId="6AF55AFA" w14:textId="77777777" w:rsidR="00AD09A7" w:rsidRDefault="00AD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501F65CE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CE542E3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243AF2B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9A3E103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2B17D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2B17D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EFBE224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55BDA5D7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F916ADF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8BDE173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77EDCF5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8EF7739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6F9B8EFD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79004AA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1B0FEC9D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4CF50A5E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3DC96DC1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A6DDE" w14:textId="77777777" w:rsidR="00AD09A7" w:rsidRDefault="00AD09A7">
      <w:r>
        <w:separator/>
      </w:r>
    </w:p>
  </w:footnote>
  <w:footnote w:type="continuationSeparator" w:id="0">
    <w:p w14:paraId="6D308499" w14:textId="77777777" w:rsidR="00AD09A7" w:rsidRDefault="00AD0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D6D1E51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92B1A5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59D450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9E8D837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E30D2EF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1F9E766C" wp14:editId="1D31D41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218D592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DC6051A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0BE7FBA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736CEC6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CA7515B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47CFB90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4BB8CBF" w14:textId="77777777" w:rsidR="009220EC" w:rsidRPr="00D84715" w:rsidRDefault="00987E3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A136244" w14:textId="77777777" w:rsidR="009220EC" w:rsidRDefault="00987E3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4AD8D3E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110426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A6A7EB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6F99B42" w14:textId="77777777" w:rsidR="003D6D13" w:rsidRPr="00D84715" w:rsidRDefault="00987E3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0C5ED6C" w14:textId="77777777" w:rsidR="003D6D13" w:rsidRPr="00D84715" w:rsidRDefault="00987E3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43215C9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07A99CA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14EE4DC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28C5CB8" w14:textId="77777777" w:rsidR="009220EC" w:rsidRPr="00D84715" w:rsidRDefault="00987E3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DCDD83C" w14:textId="77777777" w:rsidR="009220EC" w:rsidRPr="00D84715" w:rsidRDefault="00987E3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CED4406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55765EE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06E73F47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52B925C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39A8194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969E069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DD2E73A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EFD4FB2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70733193" w14:textId="77777777" w:rsidR="00E678BB" w:rsidRPr="00D84715" w:rsidRDefault="00987E3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B244F"/>
    <w:rsid w:val="002B17D1"/>
    <w:rsid w:val="002D305F"/>
    <w:rsid w:val="00336CDD"/>
    <w:rsid w:val="0042031D"/>
    <w:rsid w:val="004533EE"/>
    <w:rsid w:val="005612FB"/>
    <w:rsid w:val="007548B0"/>
    <w:rsid w:val="00987E3B"/>
    <w:rsid w:val="009B6B29"/>
    <w:rsid w:val="009F7FB7"/>
    <w:rsid w:val="00A81E08"/>
    <w:rsid w:val="00AD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325B74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6C1EC-35C6-43BC-8CE1-B234351B09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3</Pages>
  <Words>366</Words>
  <Characters>1885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eti.mizrachi</cp:lastModifiedBy>
  <cp:revision>2</cp:revision>
  <cp:lastPrinted>2026-01-07T11:40:00Z</cp:lastPrinted>
  <dcterms:created xsi:type="dcterms:W3CDTF">2026-01-07T11:42:00Z</dcterms:created>
  <dcterms:modified xsi:type="dcterms:W3CDTF">2026-01-07T11:42:00Z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